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67"/>
        <w:gridCol w:w="100"/>
        <w:gridCol w:w="7109"/>
      </w:tblGrid>
      <w:tr w:rsidR="00650259" w:rsidRPr="00846B76" w:rsidTr="00C7705F">
        <w:sdt>
          <w:sdtPr>
            <w:id w:val="1621259925"/>
            <w:placeholder>
              <w:docPart w:val="8B77E09778634AFD9FDD0499036691F2"/>
            </w:placeholder>
            <w:temporary/>
            <w:showingPlcHdr/>
          </w:sdtPr>
          <w:sdtEndPr/>
          <w:sdtContent>
            <w:tc>
              <w:tcPr>
                <w:tcW w:w="110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900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C7705F">
        <w:tc>
          <w:tcPr>
            <w:tcW w:w="1100" w:type="pct"/>
            <w:gridSpan w:val="2"/>
            <w:vAlign w:val="bottom"/>
          </w:tcPr>
          <w:p w:rsidR="00C7705F" w:rsidRDefault="00C7705F" w:rsidP="00346DE2"/>
          <w:sdt>
            <w:sdtPr>
              <w:id w:val="-1470592894"/>
              <w:placeholder>
                <w:docPart w:val="5F7A81EAE61F4032818917E665B1A880"/>
              </w:placeholder>
              <w:temporary/>
              <w:showingPlcHdr/>
            </w:sdtPr>
            <w:sdtEndPr/>
            <w:sdtContent>
              <w:p w:rsidR="00650259" w:rsidRPr="00846B76" w:rsidRDefault="00346DE2" w:rsidP="00346DE2">
                <w:r w:rsidRPr="00346DE2">
                  <w:rPr>
                    <w:lang w:bidi="es-ES"/>
                  </w:rPr>
                  <w:t>Apellidos</w:t>
                </w:r>
              </w:p>
            </w:sdtContent>
          </w:sdt>
        </w:tc>
        <w:tc>
          <w:tcPr>
            <w:tcW w:w="3900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C7705F">
        <w:tc>
          <w:tcPr>
            <w:tcW w:w="1100" w:type="pct"/>
            <w:gridSpan w:val="2"/>
            <w:vAlign w:val="bottom"/>
          </w:tcPr>
          <w:p w:rsidR="00C7705F" w:rsidRDefault="00C7705F" w:rsidP="00346DE2"/>
          <w:sdt>
            <w:sdtPr>
              <w:id w:val="572943512"/>
              <w:placeholder>
                <w:docPart w:val="58526204751B45A1AEDE6CEEE6E7D8A3"/>
              </w:placeholder>
              <w:temporary/>
              <w:showingPlcHdr/>
            </w:sdtPr>
            <w:sdtEndPr/>
            <w:sdtContent>
              <w:p w:rsidR="00650259" w:rsidRDefault="00346DE2" w:rsidP="00346DE2">
                <w:r w:rsidRPr="00346DE2">
                  <w:rPr>
                    <w:lang w:bidi="es-ES"/>
                  </w:rPr>
                  <w:t>Dirección</w:t>
                </w:r>
              </w:p>
            </w:sdtContent>
          </w:sdt>
        </w:tc>
        <w:tc>
          <w:tcPr>
            <w:tcW w:w="3900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C7705F">
        <w:tc>
          <w:tcPr>
            <w:tcW w:w="1100" w:type="pct"/>
            <w:gridSpan w:val="2"/>
            <w:vAlign w:val="bottom"/>
          </w:tcPr>
          <w:p w:rsidR="00650259" w:rsidRDefault="00650259" w:rsidP="00346DE2"/>
          <w:p w:rsidR="00C7705F" w:rsidRPr="00846B76" w:rsidRDefault="00D47F31" w:rsidP="00E6148F">
            <w:r>
              <w:t>Código-</w:t>
            </w:r>
            <w:r w:rsidR="00C7705F">
              <w:t>Ciudad/País</w:t>
            </w:r>
          </w:p>
        </w:tc>
        <w:tc>
          <w:tcPr>
            <w:tcW w:w="3900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C7705F" w:rsidRPr="00846B76" w:rsidTr="00C7705F">
        <w:tc>
          <w:tcPr>
            <w:tcW w:w="1100" w:type="pct"/>
            <w:gridSpan w:val="2"/>
            <w:vAlign w:val="bottom"/>
          </w:tcPr>
          <w:p w:rsidR="00C7705F" w:rsidRDefault="00E6148F" w:rsidP="00E6148F">
            <w:r>
              <w:t xml:space="preserve">Teléfono </w:t>
            </w:r>
            <w:r w:rsidR="00D47F31" w:rsidRPr="00D47F31">
              <w:t xml:space="preserve">   </w:t>
            </w:r>
          </w:p>
        </w:tc>
        <w:tc>
          <w:tcPr>
            <w:tcW w:w="3900" w:type="pct"/>
            <w:gridSpan w:val="2"/>
            <w:tcBorders>
              <w:bottom w:val="single" w:sz="4" w:space="0" w:color="auto"/>
            </w:tcBorders>
            <w:vAlign w:val="bottom"/>
          </w:tcPr>
          <w:p w:rsidR="00C7705F" w:rsidRPr="00846B76" w:rsidRDefault="00C7705F" w:rsidP="00346DE2">
            <w:pPr>
              <w:spacing w:before="240"/>
            </w:pPr>
          </w:p>
        </w:tc>
      </w:tr>
      <w:tr w:rsidR="00650259" w:rsidRPr="00846B76" w:rsidTr="00C7705F">
        <w:tc>
          <w:tcPr>
            <w:tcW w:w="1100" w:type="pct"/>
            <w:gridSpan w:val="2"/>
            <w:vAlign w:val="bottom"/>
          </w:tcPr>
          <w:p w:rsidR="00D47F31" w:rsidRDefault="00D47F31" w:rsidP="00346DE2"/>
          <w:sdt>
            <w:sdtPr>
              <w:id w:val="-965116832"/>
              <w:placeholder>
                <w:docPart w:val="ED53DEBB449749D08166CE23A45066AD"/>
              </w:placeholder>
              <w:temporary/>
              <w:showingPlcHdr/>
            </w:sdtPr>
            <w:sdtEndPr/>
            <w:sdtContent>
              <w:p w:rsidR="00650259" w:rsidRPr="00846B76" w:rsidRDefault="00346DE2" w:rsidP="00346DE2">
                <w:r w:rsidRPr="00346DE2">
                  <w:rPr>
                    <w:lang w:bidi="es-ES"/>
                  </w:rPr>
                  <w:t>Correo electrónico</w:t>
                </w:r>
              </w:p>
            </w:sdtContent>
          </w:sdt>
        </w:tc>
        <w:tc>
          <w:tcPr>
            <w:tcW w:w="3900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C7705F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7705F" w:rsidRPr="00846B76" w:rsidTr="00C7705F">
        <w:tc>
          <w:tcPr>
            <w:tcW w:w="1100" w:type="pct"/>
            <w:gridSpan w:val="2"/>
            <w:vAlign w:val="bottom"/>
          </w:tcPr>
          <w:p w:rsidR="00C7705F" w:rsidRPr="00846B76" w:rsidRDefault="00C7705F" w:rsidP="00C7705F"/>
        </w:tc>
        <w:tc>
          <w:tcPr>
            <w:tcW w:w="3900" w:type="pct"/>
            <w:gridSpan w:val="2"/>
            <w:tcBorders>
              <w:bottom w:val="single" w:sz="4" w:space="0" w:color="auto"/>
            </w:tcBorders>
            <w:vAlign w:val="bottom"/>
          </w:tcPr>
          <w:p w:rsidR="00C7705F" w:rsidRPr="00846B76" w:rsidRDefault="00C7705F" w:rsidP="00142CE9">
            <w:pPr>
              <w:spacing w:before="240"/>
            </w:pPr>
          </w:p>
        </w:tc>
      </w:tr>
      <w:tr w:rsidR="00C7705F" w:rsidRPr="00846B76" w:rsidTr="00C7705F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C7705F" w:rsidRPr="00846B76" w:rsidRDefault="00C7705F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7705F" w:rsidRPr="00846B76" w:rsidTr="00C7705F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C7705F" w:rsidRPr="00846B76" w:rsidRDefault="00C7705F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C7705F">
        <w:tc>
          <w:tcPr>
            <w:tcW w:w="5000" w:type="pct"/>
            <w:gridSpan w:val="4"/>
            <w:vAlign w:val="bottom"/>
          </w:tcPr>
          <w:p w:rsidR="00346DE2" w:rsidRDefault="00C7705F" w:rsidP="00065AA0">
            <w:pPr>
              <w:spacing w:before="240"/>
            </w:pPr>
            <w:r>
              <w:t xml:space="preserve">Motivo de la petición de Cita previa al </w:t>
            </w:r>
            <w:r w:rsidR="00065AA0">
              <w:t>Archivo General</w:t>
            </w:r>
            <w:r>
              <w:t>:</w:t>
            </w:r>
          </w:p>
        </w:tc>
      </w:tr>
      <w:tr w:rsidR="00346DE2" w:rsidRPr="00846B76" w:rsidTr="00C7705F">
        <w:sdt>
          <w:sdtPr>
            <w:rPr>
              <w:sz w:val="36"/>
            </w:rPr>
            <w:id w:val="1655100860"/>
          </w:sdtPr>
          <w:sdtEndPr/>
          <w:sdtContent>
            <w:tc>
              <w:tcPr>
                <w:tcW w:w="577" w:type="pct"/>
              </w:tcPr>
              <w:p w:rsidR="00346DE2" w:rsidRPr="00346DE2" w:rsidRDefault="00FF72CF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3"/>
            <w:vAlign w:val="bottom"/>
          </w:tcPr>
          <w:p w:rsidR="00346DE2" w:rsidRDefault="00C7705F" w:rsidP="00C7705F">
            <w:r>
              <w:t>Judicial/Administrativa</w:t>
            </w:r>
          </w:p>
        </w:tc>
      </w:tr>
      <w:tr w:rsidR="00346DE2" w:rsidRPr="00846B76" w:rsidTr="00C7705F">
        <w:sdt>
          <w:sdtPr>
            <w:rPr>
              <w:sz w:val="36"/>
            </w:rPr>
            <w:id w:val="2038847432"/>
          </w:sdtPr>
          <w:sdtEndPr/>
          <w:sdtContent>
            <w:tc>
              <w:tcPr>
                <w:tcW w:w="577" w:type="pct"/>
              </w:tcPr>
              <w:p w:rsidR="00346DE2" w:rsidRPr="00346DE2" w:rsidRDefault="00FF72CF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3"/>
            <w:vAlign w:val="bottom"/>
          </w:tcPr>
          <w:p w:rsidR="00346DE2" w:rsidRDefault="00C7705F" w:rsidP="00C7705F">
            <w:r>
              <w:t>Trabajo de Investigación (Tesis, TFG, TFM, beca post-doctoral)</w:t>
            </w:r>
          </w:p>
        </w:tc>
      </w:tr>
      <w:tr w:rsidR="00346DE2" w:rsidRPr="00846B76" w:rsidTr="00C7705F">
        <w:sdt>
          <w:sdtPr>
            <w:rPr>
              <w:sz w:val="36"/>
            </w:rPr>
            <w:id w:val="-303321079"/>
          </w:sdtPr>
          <w:sdtEndPr/>
          <w:sdtContent>
            <w:tc>
              <w:tcPr>
                <w:tcW w:w="577" w:type="pct"/>
              </w:tcPr>
              <w:p w:rsidR="00346DE2" w:rsidRPr="00346DE2" w:rsidRDefault="00FF72CF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3"/>
            <w:vAlign w:val="bottom"/>
          </w:tcPr>
          <w:p w:rsidR="00346DE2" w:rsidRDefault="00C7705F" w:rsidP="00C7705F">
            <w:r>
              <w:t>Investigación Privada</w:t>
            </w:r>
          </w:p>
        </w:tc>
      </w:tr>
      <w:tr w:rsidR="00346DE2" w:rsidRPr="00846B76" w:rsidTr="00C7705F">
        <w:sdt>
          <w:sdtPr>
            <w:rPr>
              <w:sz w:val="36"/>
            </w:rPr>
            <w:id w:val="-1471284805"/>
          </w:sdtPr>
          <w:sdtEndPr/>
          <w:sdtContent>
            <w:tc>
              <w:tcPr>
                <w:tcW w:w="577" w:type="pct"/>
              </w:tcPr>
              <w:p w:rsidR="00346DE2" w:rsidRPr="00346DE2" w:rsidRDefault="00FF72CF" w:rsidP="001C4A3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sdt>
          <w:sdtPr>
            <w:id w:val="1322323412"/>
            <w:temporary/>
            <w:showingPlcHdr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rPr>
                    <w:lang w:bidi="es-ES"/>
                  </w:rPr>
                  <w:t>Otros:</w:t>
                </w:r>
              </w:p>
            </w:tc>
          </w:sdtContent>
        </w:sdt>
        <w:tc>
          <w:tcPr>
            <w:tcW w:w="3846" w:type="pct"/>
            <w:tcBorders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</w:tbl>
    <w:p w:rsidR="00CE6104" w:rsidRDefault="00CE6104" w:rsidP="00E677FE">
      <w:pPr>
        <w:spacing w:after="0"/>
        <w:rPr>
          <w:sz w:val="16"/>
          <w:szCs w:val="16"/>
        </w:rPr>
      </w:pPr>
    </w:p>
    <w:p w:rsidR="00E6148F" w:rsidRDefault="00E6148F" w:rsidP="00E677FE">
      <w:pPr>
        <w:spacing w:after="0"/>
        <w:rPr>
          <w:sz w:val="16"/>
          <w:szCs w:val="16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8175"/>
      </w:tblGrid>
      <w:tr w:rsidR="00E6148F" w:rsidTr="00DF07C4">
        <w:tc>
          <w:tcPr>
            <w:tcW w:w="5000" w:type="pct"/>
            <w:gridSpan w:val="2"/>
            <w:vAlign w:val="bottom"/>
          </w:tcPr>
          <w:p w:rsidR="00E6148F" w:rsidRDefault="00E6148F" w:rsidP="00E6148F">
            <w:pPr>
              <w:spacing w:before="240"/>
            </w:pPr>
            <w:r>
              <w:t>¿Va a solicitar reproducciones?:</w:t>
            </w:r>
          </w:p>
        </w:tc>
      </w:tr>
      <w:tr w:rsidR="00E6148F" w:rsidTr="00DF07C4">
        <w:sdt>
          <w:sdtPr>
            <w:rPr>
              <w:sz w:val="36"/>
            </w:rPr>
            <w:id w:val="-345020823"/>
          </w:sdtPr>
          <w:sdtEndPr/>
          <w:sdtContent>
            <w:tc>
              <w:tcPr>
                <w:tcW w:w="577" w:type="pct"/>
              </w:tcPr>
              <w:p w:rsidR="00E6148F" w:rsidRPr="00346DE2" w:rsidRDefault="00E6148F" w:rsidP="00DF07C4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vAlign w:val="bottom"/>
          </w:tcPr>
          <w:p w:rsidR="00E6148F" w:rsidRDefault="00E6148F" w:rsidP="00DF07C4">
            <w:r>
              <w:t>Sí</w:t>
            </w:r>
          </w:p>
        </w:tc>
      </w:tr>
      <w:tr w:rsidR="00E6148F" w:rsidTr="00DF07C4">
        <w:sdt>
          <w:sdtPr>
            <w:rPr>
              <w:sz w:val="36"/>
            </w:rPr>
            <w:id w:val="-1147049948"/>
          </w:sdtPr>
          <w:sdtEndPr/>
          <w:sdtContent>
            <w:tc>
              <w:tcPr>
                <w:tcW w:w="577" w:type="pct"/>
              </w:tcPr>
              <w:p w:rsidR="00E6148F" w:rsidRPr="00346DE2" w:rsidRDefault="00E6148F" w:rsidP="00DF07C4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vAlign w:val="bottom"/>
          </w:tcPr>
          <w:p w:rsidR="00E6148F" w:rsidRDefault="00E6148F" w:rsidP="00DF07C4">
            <w:r>
              <w:t>No</w:t>
            </w:r>
          </w:p>
        </w:tc>
      </w:tr>
    </w:tbl>
    <w:p w:rsidR="00E6148F" w:rsidRDefault="00E6148F" w:rsidP="00E677FE">
      <w:pPr>
        <w:spacing w:after="0"/>
      </w:pPr>
    </w:p>
    <w:p w:rsidR="00E6148F" w:rsidRDefault="00E6148F" w:rsidP="00E677FE">
      <w:pPr>
        <w:spacing w:after="0"/>
      </w:pPr>
    </w:p>
    <w:p w:rsidR="00E6148F" w:rsidRDefault="00E6148F" w:rsidP="00E677FE">
      <w:pPr>
        <w:spacing w:after="0"/>
      </w:pPr>
    </w:p>
    <w:p w:rsidR="00E6148F" w:rsidRDefault="00E6148F" w:rsidP="00E677FE">
      <w:pPr>
        <w:spacing w:after="0"/>
      </w:pPr>
    </w:p>
    <w:p w:rsidR="00C7705F" w:rsidRDefault="00C7705F" w:rsidP="00E677FE">
      <w:pPr>
        <w:spacing w:after="0"/>
      </w:pPr>
      <w:r w:rsidRPr="00C7705F">
        <w:lastRenderedPageBreak/>
        <w:t>Exponga y argumente su consulta con todos los deta</w:t>
      </w:r>
      <w:r w:rsidR="00ED711B">
        <w:t xml:space="preserve">lles posibles que pueda aportar, </w:t>
      </w:r>
      <w:r w:rsidRPr="00C7705F">
        <w:t xml:space="preserve"> para facilitar la orientación de su investigación lo máximo posible</w:t>
      </w:r>
      <w:r w:rsidR="00ED711B">
        <w:t>:</w:t>
      </w:r>
    </w:p>
    <w:p w:rsidR="00ED711B" w:rsidRDefault="00ED711B" w:rsidP="00E677FE">
      <w:pPr>
        <w:spacing w:after="0"/>
      </w:pPr>
    </w:p>
    <w:tbl>
      <w:tblPr>
        <w:tblStyle w:val="Tablaconcuadrcula"/>
        <w:tblW w:w="8686" w:type="dxa"/>
        <w:tblLook w:val="04A0" w:firstRow="1" w:lastRow="0" w:firstColumn="1" w:lastColumn="0" w:noHBand="0" w:noVBand="1"/>
      </w:tblPr>
      <w:tblGrid>
        <w:gridCol w:w="8686"/>
      </w:tblGrid>
      <w:tr w:rsidR="00ED711B" w:rsidTr="00A54E81">
        <w:trPr>
          <w:trHeight w:val="4828"/>
        </w:trPr>
        <w:tc>
          <w:tcPr>
            <w:tcW w:w="8686" w:type="dxa"/>
          </w:tcPr>
          <w:p w:rsidR="00ED711B" w:rsidRDefault="00ED711B" w:rsidP="00E677FE"/>
        </w:tc>
      </w:tr>
    </w:tbl>
    <w:p w:rsidR="00ED711B" w:rsidRDefault="00ED711B" w:rsidP="00E677FE">
      <w:pPr>
        <w:spacing w:after="0"/>
      </w:pPr>
    </w:p>
    <w:p w:rsidR="00ED711B" w:rsidRDefault="00ED711B" w:rsidP="00ED711B">
      <w:pPr>
        <w:spacing w:after="0"/>
        <w:jc w:val="center"/>
      </w:pPr>
      <w:proofErr w:type="gramStart"/>
      <w:r>
        <w:t>En</w:t>
      </w:r>
      <w:r w:rsidR="00065AA0">
        <w:t xml:space="preserve"> </w:t>
      </w:r>
      <w:r>
        <w:t>…</w:t>
      </w:r>
      <w:proofErr w:type="gramEnd"/>
      <w:r w:rsidR="00065AA0">
        <w:t>……………………….., a……… de  ……………… de</w:t>
      </w:r>
      <w:r w:rsidR="0078575C">
        <w:t xml:space="preserve"> ……………..</w:t>
      </w:r>
    </w:p>
    <w:p w:rsidR="00ED711B" w:rsidRDefault="00ED711B" w:rsidP="00ED711B">
      <w:pPr>
        <w:spacing w:after="0"/>
        <w:jc w:val="center"/>
      </w:pPr>
    </w:p>
    <w:p w:rsidR="007A6C33" w:rsidRDefault="00ED711B" w:rsidP="007A6C33">
      <w:pPr>
        <w:spacing w:after="0"/>
        <w:jc w:val="center"/>
      </w:pPr>
      <w:r>
        <w:t>Firmado</w:t>
      </w:r>
      <w:r w:rsidR="00065AA0">
        <w:t xml:space="preserve">: </w:t>
      </w:r>
      <w:r w:rsidR="00E6148F">
        <w:t>………………………………………….</w:t>
      </w:r>
    </w:p>
    <w:p w:rsidR="007A6C33" w:rsidRDefault="007A6C33" w:rsidP="007A6C33">
      <w:pPr>
        <w:spacing w:after="0" w:line="240" w:lineRule="auto"/>
        <w:jc w:val="both"/>
        <w:rPr>
          <w:rFonts w:ascii="Arial" w:eastAsia="Calibri" w:hAnsi="Arial" w:cs="Arial"/>
          <w:b/>
          <w:bCs/>
          <w:sz w:val="20"/>
          <w:szCs w:val="20"/>
          <w:u w:val="single"/>
        </w:rPr>
      </w:pPr>
    </w:p>
    <w:p w:rsidR="007A6C33" w:rsidRDefault="007A6C33" w:rsidP="007A6C33">
      <w:pPr>
        <w:spacing w:after="0" w:line="240" w:lineRule="auto"/>
        <w:jc w:val="both"/>
        <w:rPr>
          <w:rFonts w:ascii="Arial" w:eastAsia="Calibri" w:hAnsi="Arial" w:cs="Arial"/>
          <w:b/>
          <w:bCs/>
          <w:sz w:val="20"/>
          <w:szCs w:val="20"/>
          <w:u w:val="single"/>
        </w:rPr>
      </w:pPr>
    </w:p>
    <w:p w:rsidR="007A6C33" w:rsidRPr="007A6C33" w:rsidRDefault="007A6C33" w:rsidP="007A6C33">
      <w:pPr>
        <w:spacing w:after="0" w:line="240" w:lineRule="auto"/>
        <w:jc w:val="both"/>
        <w:rPr>
          <w:rFonts w:eastAsia="Calibri" w:cs="Arial"/>
          <w:b/>
          <w:bCs/>
          <w:sz w:val="24"/>
          <w:szCs w:val="24"/>
          <w:u w:val="single"/>
        </w:rPr>
      </w:pPr>
      <w:r w:rsidRPr="007A6C33">
        <w:rPr>
          <w:rFonts w:eastAsia="Calibri" w:cs="Arial"/>
          <w:b/>
          <w:bCs/>
          <w:sz w:val="24"/>
          <w:szCs w:val="24"/>
          <w:u w:val="single"/>
        </w:rPr>
        <w:t>NORMAS OBLIGATORIAS DURANTE LA CITA:</w:t>
      </w:r>
    </w:p>
    <w:p w:rsidR="007A6C33" w:rsidRPr="007A6C33" w:rsidRDefault="007A6C33" w:rsidP="007A6C33">
      <w:pPr>
        <w:spacing w:after="0" w:line="240" w:lineRule="auto"/>
        <w:jc w:val="both"/>
        <w:rPr>
          <w:rFonts w:eastAsia="Calibri" w:cs="Arial"/>
          <w:sz w:val="24"/>
          <w:szCs w:val="24"/>
        </w:rPr>
      </w:pPr>
    </w:p>
    <w:p w:rsidR="007A6C33" w:rsidRPr="007A6C33" w:rsidRDefault="007A6C33" w:rsidP="007A6C33">
      <w:pPr>
        <w:spacing w:after="0" w:line="240" w:lineRule="auto"/>
        <w:jc w:val="both"/>
        <w:rPr>
          <w:rFonts w:eastAsia="Calibri" w:cs="Arial"/>
          <w:sz w:val="24"/>
          <w:szCs w:val="24"/>
        </w:rPr>
      </w:pPr>
      <w:r w:rsidRPr="007A6C33">
        <w:rPr>
          <w:rFonts w:eastAsia="Calibri" w:cs="Arial"/>
          <w:sz w:val="24"/>
          <w:szCs w:val="24"/>
        </w:rPr>
        <w:t>1.- Hay que utilizar mascarilla para acceder al recinto.</w:t>
      </w:r>
    </w:p>
    <w:p w:rsidR="007A6C33" w:rsidRPr="007A6C33" w:rsidRDefault="007A6C33" w:rsidP="007A6C33">
      <w:pPr>
        <w:spacing w:after="0" w:line="240" w:lineRule="auto"/>
        <w:jc w:val="both"/>
        <w:rPr>
          <w:rFonts w:eastAsia="Calibri" w:cs="Arial"/>
          <w:sz w:val="24"/>
          <w:szCs w:val="24"/>
        </w:rPr>
      </w:pPr>
      <w:r w:rsidRPr="007A6C33">
        <w:rPr>
          <w:rFonts w:eastAsia="Calibri" w:cs="Arial"/>
          <w:sz w:val="24"/>
          <w:szCs w:val="24"/>
        </w:rPr>
        <w:t xml:space="preserve">2.- Utilizar el gel </w:t>
      </w:r>
      <w:proofErr w:type="spellStart"/>
      <w:r w:rsidRPr="007A6C33">
        <w:rPr>
          <w:rFonts w:eastAsia="Calibri" w:cs="Arial"/>
          <w:sz w:val="24"/>
          <w:szCs w:val="24"/>
        </w:rPr>
        <w:t>hidroalcohólico</w:t>
      </w:r>
      <w:proofErr w:type="spellEnd"/>
      <w:r w:rsidRPr="007A6C33">
        <w:rPr>
          <w:rFonts w:eastAsia="Calibri" w:cs="Arial"/>
          <w:sz w:val="24"/>
          <w:szCs w:val="24"/>
        </w:rPr>
        <w:t xml:space="preserve">, disponible en la oficina, para la desinfección de las manos, tanto a la entrada como a la salida del recinto. </w:t>
      </w:r>
    </w:p>
    <w:p w:rsidR="007A6C33" w:rsidRPr="007A6C33" w:rsidRDefault="007A6C33" w:rsidP="007A6C33">
      <w:pPr>
        <w:spacing w:after="0" w:line="240" w:lineRule="auto"/>
        <w:jc w:val="both"/>
        <w:rPr>
          <w:rFonts w:eastAsia="Calibri" w:cs="Arial"/>
          <w:sz w:val="24"/>
          <w:szCs w:val="24"/>
        </w:rPr>
      </w:pPr>
      <w:r w:rsidRPr="007A6C33">
        <w:rPr>
          <w:rFonts w:eastAsia="Calibri" w:cs="Arial"/>
          <w:sz w:val="24"/>
          <w:szCs w:val="24"/>
        </w:rPr>
        <w:t xml:space="preserve">3.- Respetar una distancia interpersonal de 2 metros. </w:t>
      </w:r>
    </w:p>
    <w:p w:rsidR="007A6C33" w:rsidRPr="007A6C33" w:rsidRDefault="007A6C33" w:rsidP="007A6C33">
      <w:pPr>
        <w:spacing w:after="0" w:line="240" w:lineRule="auto"/>
        <w:jc w:val="both"/>
        <w:rPr>
          <w:rFonts w:eastAsia="Calibri" w:cs="Arial"/>
          <w:sz w:val="24"/>
          <w:szCs w:val="24"/>
        </w:rPr>
      </w:pPr>
      <w:r w:rsidRPr="007A6C33">
        <w:rPr>
          <w:rFonts w:eastAsia="Calibri" w:cs="Arial"/>
          <w:sz w:val="24"/>
          <w:szCs w:val="24"/>
        </w:rPr>
        <w:t>4.- Sólo podrá acceder a la oficina l</w:t>
      </w:r>
      <w:bookmarkStart w:id="0" w:name="_GoBack"/>
      <w:bookmarkEnd w:id="0"/>
      <w:r w:rsidRPr="007A6C33">
        <w:rPr>
          <w:rFonts w:eastAsia="Calibri" w:cs="Arial"/>
          <w:sz w:val="24"/>
          <w:szCs w:val="24"/>
        </w:rPr>
        <w:t>a persona citada, salvo que por causa justificada necesite acompañante. En cualquier caso, sólo podrán permanecer dentro del recinto 2 personas, esperando el resto, en su caso,  fuera del edificio.</w:t>
      </w:r>
    </w:p>
    <w:p w:rsidR="007A6C33" w:rsidRPr="007A6C33" w:rsidRDefault="007A6C33" w:rsidP="007A6C33">
      <w:pPr>
        <w:spacing w:after="0" w:line="240" w:lineRule="auto"/>
        <w:jc w:val="both"/>
        <w:rPr>
          <w:rFonts w:eastAsia="Calibri" w:cs="Arial"/>
          <w:sz w:val="24"/>
          <w:szCs w:val="24"/>
        </w:rPr>
      </w:pPr>
    </w:p>
    <w:p w:rsidR="007A6C33" w:rsidRPr="007A6C33" w:rsidRDefault="007A6C33" w:rsidP="007A6C33">
      <w:pPr>
        <w:spacing w:after="0" w:line="240" w:lineRule="auto"/>
        <w:rPr>
          <w:rFonts w:eastAsia="Calibri" w:cs="Times New Roman"/>
          <w:b/>
          <w:bCs/>
          <w:color w:val="000000"/>
        </w:rPr>
      </w:pPr>
      <w:r w:rsidRPr="007A6C33">
        <w:rPr>
          <w:rFonts w:eastAsia="Calibri" w:cs="Times New Roman"/>
          <w:b/>
          <w:bCs/>
          <w:color w:val="000000"/>
        </w:rPr>
        <w:t>Le responderemos lo antes posible con la fecha y hora de la cita asignada.</w:t>
      </w:r>
    </w:p>
    <w:p w:rsidR="007A6C33" w:rsidRPr="007A6C33" w:rsidRDefault="007A6C33" w:rsidP="007A6C33">
      <w:pPr>
        <w:spacing w:after="0" w:line="240" w:lineRule="auto"/>
        <w:jc w:val="both"/>
        <w:rPr>
          <w:rFonts w:eastAsia="Calibri" w:cs="Arial"/>
        </w:rPr>
      </w:pPr>
    </w:p>
    <w:p w:rsidR="007A6C33" w:rsidRPr="00A54E81" w:rsidRDefault="007A6C33" w:rsidP="007A6C33">
      <w:pPr>
        <w:spacing w:after="0" w:line="240" w:lineRule="auto"/>
        <w:jc w:val="both"/>
      </w:pPr>
      <w:r w:rsidRPr="007A6C33">
        <w:rPr>
          <w:rFonts w:eastAsia="Calibri" w:cs="Arial"/>
        </w:rPr>
        <w:t xml:space="preserve">Dirección de envío: </w:t>
      </w:r>
      <w:hyperlink r:id="rId12" w:history="1">
        <w:r w:rsidRPr="00A54E81">
          <w:rPr>
            <w:rFonts w:eastAsia="Calibri" w:cs="Arial"/>
            <w:color w:val="0000FF"/>
            <w:u w:val="single"/>
          </w:rPr>
          <w:t>archivogeneral@interior.es</w:t>
        </w:r>
      </w:hyperlink>
    </w:p>
    <w:sectPr w:rsidR="007A6C33" w:rsidRPr="00A54E81" w:rsidSect="00721F61">
      <w:headerReference w:type="default" r:id="rId13"/>
      <w:footerReference w:type="default" r:id="rId14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C5F" w:rsidRDefault="003E7C5F" w:rsidP="00650259">
      <w:pPr>
        <w:spacing w:after="0" w:line="240" w:lineRule="auto"/>
      </w:pPr>
      <w:r>
        <w:separator/>
      </w:r>
    </w:p>
  </w:endnote>
  <w:endnote w:type="continuationSeparator" w:id="0">
    <w:p w:rsidR="003E7C5F" w:rsidRDefault="003E7C5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4436CC9-E04A-4912-BBEF-2FDC7BEEE88F}"/>
    <w:embedBold r:id="rId2" w:fontKey="{E32168F0-3404-440E-BCBB-0294C1F83C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911768B-8D77-4421-8F66-3D1AD455138B}"/>
    <w:embedBold r:id="rId4" w:fontKey="{76519E00-AA39-4C7D-939E-06E10AC1455B}"/>
    <w:embedItalic r:id="rId5" w:fontKey="{BD44F3B1-6819-4011-9F7B-53EC270B991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001A0AAA-6C63-4DC5-A2CB-EFFABC5BE2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BF102EF-C5B4-4BDC-A49C-DBAF0901FB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DB7B2E6D-D836-4B93-B568-53A74DB293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C7705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C5F" w:rsidRDefault="003E7C5F" w:rsidP="00650259">
      <w:pPr>
        <w:spacing w:after="0" w:line="240" w:lineRule="auto"/>
      </w:pPr>
      <w:r>
        <w:separator/>
      </w:r>
    </w:p>
  </w:footnote>
  <w:footnote w:type="continuationSeparator" w:id="0">
    <w:p w:rsidR="003E7C5F" w:rsidRDefault="003E7C5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32"/>
      <w:gridCol w:w="7910"/>
    </w:tblGrid>
    <w:tr w:rsidR="00731F26" w:rsidRPr="00731F26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31F26" w:rsidRDefault="00A54E81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:rsidR="009C7705" w:rsidRDefault="00065AA0" w:rsidP="009C7705">
          <w:pPr>
            <w:spacing w:after="0"/>
            <w:jc w:val="center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Formulario Cita Previa</w:t>
          </w:r>
        </w:p>
        <w:p w:rsidR="009C7705" w:rsidRDefault="00065AA0" w:rsidP="009C7705">
          <w:pPr>
            <w:spacing w:after="0"/>
            <w:jc w:val="center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Archivo General</w:t>
          </w:r>
          <w:r w:rsidR="009C7705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del </w:t>
          </w:r>
        </w:p>
        <w:p w:rsidR="00576892" w:rsidRPr="00731F26" w:rsidRDefault="009C7705" w:rsidP="009C7705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Ministerio del Interior</w:t>
          </w:r>
        </w:p>
      </w:tc>
    </w:tr>
  </w:tbl>
  <w:p w:rsidR="00BF51CC" w:rsidRDefault="00BF51CC" w:rsidP="00E6148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5F"/>
    <w:rsid w:val="00052382"/>
    <w:rsid w:val="0006568A"/>
    <w:rsid w:val="00065AA0"/>
    <w:rsid w:val="00076F0F"/>
    <w:rsid w:val="00084253"/>
    <w:rsid w:val="000D1F49"/>
    <w:rsid w:val="000F6ACA"/>
    <w:rsid w:val="0010097B"/>
    <w:rsid w:val="001727CA"/>
    <w:rsid w:val="001C4A3D"/>
    <w:rsid w:val="002462F3"/>
    <w:rsid w:val="002C35AE"/>
    <w:rsid w:val="002C480D"/>
    <w:rsid w:val="002C56E6"/>
    <w:rsid w:val="00346DE2"/>
    <w:rsid w:val="00361E11"/>
    <w:rsid w:val="003B4744"/>
    <w:rsid w:val="003C70B2"/>
    <w:rsid w:val="003E7C5F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2036A"/>
    <w:rsid w:val="00721F61"/>
    <w:rsid w:val="00731F26"/>
    <w:rsid w:val="00760D65"/>
    <w:rsid w:val="00763AB5"/>
    <w:rsid w:val="00770F25"/>
    <w:rsid w:val="0078575C"/>
    <w:rsid w:val="007A35A8"/>
    <w:rsid w:val="007A6C33"/>
    <w:rsid w:val="007B0A85"/>
    <w:rsid w:val="007C6A52"/>
    <w:rsid w:val="0082043E"/>
    <w:rsid w:val="008D4CC9"/>
    <w:rsid w:val="008E203A"/>
    <w:rsid w:val="0091229C"/>
    <w:rsid w:val="009176CE"/>
    <w:rsid w:val="00940E73"/>
    <w:rsid w:val="0098597D"/>
    <w:rsid w:val="009C7705"/>
    <w:rsid w:val="009F619A"/>
    <w:rsid w:val="009F6DDE"/>
    <w:rsid w:val="00A07415"/>
    <w:rsid w:val="00A23041"/>
    <w:rsid w:val="00A370A8"/>
    <w:rsid w:val="00A54E81"/>
    <w:rsid w:val="00A65D5E"/>
    <w:rsid w:val="00AB1E8C"/>
    <w:rsid w:val="00AC77AA"/>
    <w:rsid w:val="00B25CE8"/>
    <w:rsid w:val="00BB4CF3"/>
    <w:rsid w:val="00BD4753"/>
    <w:rsid w:val="00BD5CB1"/>
    <w:rsid w:val="00BE62EE"/>
    <w:rsid w:val="00BF51CC"/>
    <w:rsid w:val="00C003BA"/>
    <w:rsid w:val="00C46878"/>
    <w:rsid w:val="00C548E4"/>
    <w:rsid w:val="00C7705F"/>
    <w:rsid w:val="00CB4A51"/>
    <w:rsid w:val="00CD4532"/>
    <w:rsid w:val="00CD47B0"/>
    <w:rsid w:val="00CE6104"/>
    <w:rsid w:val="00CE7918"/>
    <w:rsid w:val="00D16163"/>
    <w:rsid w:val="00D27C15"/>
    <w:rsid w:val="00D47F31"/>
    <w:rsid w:val="00DB3FAD"/>
    <w:rsid w:val="00E6148F"/>
    <w:rsid w:val="00E61C09"/>
    <w:rsid w:val="00E677FE"/>
    <w:rsid w:val="00E91227"/>
    <w:rsid w:val="00EB3B58"/>
    <w:rsid w:val="00EB563B"/>
    <w:rsid w:val="00EC7359"/>
    <w:rsid w:val="00ED711B"/>
    <w:rsid w:val="00EE3054"/>
    <w:rsid w:val="00F00606"/>
    <w:rsid w:val="00F01256"/>
    <w:rsid w:val="00F62A1B"/>
    <w:rsid w:val="00FC7475"/>
    <w:rsid w:val="00FD1F91"/>
    <w:rsid w:val="00FE78A0"/>
    <w:rsid w:val="00FF7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C7705F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C7705F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3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archivogeneral@interior.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aria.lopez\AppData\Roaming\Microsoft\Plantillas\Formulario%20de%20voluntaria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77E09778634AFD9FDD049903669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9C5E5-E250-4A2C-9766-57916ED55F1D}"/>
      </w:docPartPr>
      <w:docPartBody>
        <w:p w:rsidR="00740153" w:rsidRDefault="007E607A">
          <w:pPr>
            <w:pStyle w:val="8B77E09778634AFD9FDD0499036691F2"/>
          </w:pPr>
          <w:r w:rsidRPr="00346DE2">
            <w:rPr>
              <w:lang w:bidi="es-ES"/>
            </w:rPr>
            <w:t>Nombre</w:t>
          </w:r>
        </w:p>
      </w:docPartBody>
    </w:docPart>
    <w:docPart>
      <w:docPartPr>
        <w:name w:val="5F7A81EAE61F4032818917E665B1A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2CA7C-DEAA-4CE6-9320-7FEA0DC89FB3}"/>
      </w:docPartPr>
      <w:docPartBody>
        <w:p w:rsidR="00740153" w:rsidRDefault="007E607A">
          <w:pPr>
            <w:pStyle w:val="5F7A81EAE61F4032818917E665B1A880"/>
          </w:pPr>
          <w:r w:rsidRPr="00346DE2">
            <w:rPr>
              <w:lang w:bidi="es-ES"/>
            </w:rPr>
            <w:t>Apellidos</w:t>
          </w:r>
        </w:p>
      </w:docPartBody>
    </w:docPart>
    <w:docPart>
      <w:docPartPr>
        <w:name w:val="58526204751B45A1AEDE6CEEE6E7D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5294F-F8CB-49F1-A1C9-01267A72DC7D}"/>
      </w:docPartPr>
      <w:docPartBody>
        <w:p w:rsidR="00740153" w:rsidRDefault="007E607A">
          <w:pPr>
            <w:pStyle w:val="58526204751B45A1AEDE6CEEE6E7D8A3"/>
          </w:pPr>
          <w:r w:rsidRPr="00346DE2">
            <w:rPr>
              <w:lang w:bidi="es-ES"/>
            </w:rPr>
            <w:t>Dirección</w:t>
          </w:r>
        </w:p>
      </w:docPartBody>
    </w:docPart>
    <w:docPart>
      <w:docPartPr>
        <w:name w:val="ED53DEBB449749D08166CE23A4506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AF1FF-A464-49C2-8603-1F7E95C73F3E}"/>
      </w:docPartPr>
      <w:docPartBody>
        <w:p w:rsidR="00740153" w:rsidRDefault="007E607A">
          <w:pPr>
            <w:pStyle w:val="ED53DEBB449749D08166CE23A45066AD"/>
          </w:pPr>
          <w:r w:rsidRPr="00346DE2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F5AB6"/>
    <w:rsid w:val="000B1CD4"/>
    <w:rsid w:val="003064E5"/>
    <w:rsid w:val="004C404E"/>
    <w:rsid w:val="004F5AB6"/>
    <w:rsid w:val="00740153"/>
    <w:rsid w:val="007E607A"/>
    <w:rsid w:val="00B81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8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77E09778634AFD9FDD0499036691F2">
    <w:name w:val="8B77E09778634AFD9FDD0499036691F2"/>
    <w:rsid w:val="00B81838"/>
  </w:style>
  <w:style w:type="paragraph" w:customStyle="1" w:styleId="5F7A81EAE61F4032818917E665B1A880">
    <w:name w:val="5F7A81EAE61F4032818917E665B1A880"/>
    <w:rsid w:val="00B81838"/>
  </w:style>
  <w:style w:type="paragraph" w:customStyle="1" w:styleId="58526204751B45A1AEDE6CEEE6E7D8A3">
    <w:name w:val="58526204751B45A1AEDE6CEEE6E7D8A3"/>
    <w:rsid w:val="00B81838"/>
  </w:style>
  <w:style w:type="paragraph" w:customStyle="1" w:styleId="F6310A46CEF34E42B2055DC5E318C9D7">
    <w:name w:val="F6310A46CEF34E42B2055DC5E318C9D7"/>
    <w:rsid w:val="00B81838"/>
  </w:style>
  <w:style w:type="paragraph" w:customStyle="1" w:styleId="19D21CEE4B864791BAB90B8E6CBD5DC7">
    <w:name w:val="19D21CEE4B864791BAB90B8E6CBD5DC7"/>
    <w:rsid w:val="00B81838"/>
  </w:style>
  <w:style w:type="paragraph" w:customStyle="1" w:styleId="BA6E4FDAE78B468080611C9D61FF47FD">
    <w:name w:val="BA6E4FDAE78B468080611C9D61FF47FD"/>
    <w:rsid w:val="00B81838"/>
  </w:style>
  <w:style w:type="paragraph" w:customStyle="1" w:styleId="ED53DEBB449749D08166CE23A45066AD">
    <w:name w:val="ED53DEBB449749D08166CE23A45066AD"/>
    <w:rsid w:val="00B81838"/>
  </w:style>
  <w:style w:type="paragraph" w:customStyle="1" w:styleId="7D72B309DBFD41B1B9A6289DF04AE044">
    <w:name w:val="7D72B309DBFD41B1B9A6289DF04AE044"/>
    <w:rsid w:val="00B81838"/>
  </w:style>
  <w:style w:type="paragraph" w:customStyle="1" w:styleId="898C80752ED0474C8AB1B205997BB2D1">
    <w:name w:val="898C80752ED0474C8AB1B205997BB2D1"/>
    <w:rsid w:val="00B81838"/>
  </w:style>
  <w:style w:type="paragraph" w:customStyle="1" w:styleId="18CD062DA875413DA4D162DD3600EE2B">
    <w:name w:val="18CD062DA875413DA4D162DD3600EE2B"/>
    <w:rsid w:val="00B81838"/>
  </w:style>
  <w:style w:type="paragraph" w:customStyle="1" w:styleId="4AA62A07712445A19BE8E4C68B553A50">
    <w:name w:val="4AA62A07712445A19BE8E4C68B553A50"/>
    <w:rsid w:val="00B81838"/>
  </w:style>
  <w:style w:type="paragraph" w:customStyle="1" w:styleId="C7C59820AC534E0AA05D19A1B694A809">
    <w:name w:val="C7C59820AC534E0AA05D19A1B694A809"/>
    <w:rsid w:val="00B81838"/>
  </w:style>
  <w:style w:type="paragraph" w:customStyle="1" w:styleId="C5161FF3CDD24B39ACA0AB05219392DC">
    <w:name w:val="C5161FF3CDD24B39ACA0AB05219392DC"/>
    <w:rsid w:val="00B81838"/>
  </w:style>
  <w:style w:type="paragraph" w:customStyle="1" w:styleId="7C57DDEE7E89411A80DF54E7D1786B11">
    <w:name w:val="7C57DDEE7E89411A80DF54E7D1786B11"/>
    <w:rsid w:val="00B81838"/>
  </w:style>
  <w:style w:type="paragraph" w:customStyle="1" w:styleId="B6105CA0EA7F44CD9C7A12483F85DFE9">
    <w:name w:val="B6105CA0EA7F44CD9C7A12483F85DFE9"/>
    <w:rsid w:val="00B81838"/>
  </w:style>
  <w:style w:type="paragraph" w:customStyle="1" w:styleId="44A4005B523A46BD9A2E883576B3D995">
    <w:name w:val="44A4005B523A46BD9A2E883576B3D995"/>
    <w:rsid w:val="00B81838"/>
  </w:style>
  <w:style w:type="paragraph" w:customStyle="1" w:styleId="C18E7F60605D4D5DB34E57C3F3ABD4BA">
    <w:name w:val="C18E7F60605D4D5DB34E57C3F3ABD4BA"/>
    <w:rsid w:val="00B81838"/>
  </w:style>
  <w:style w:type="paragraph" w:customStyle="1" w:styleId="FEF431FE5DEA48B9B7BB889DEAC86C49">
    <w:name w:val="FEF431FE5DEA48B9B7BB889DEAC86C49"/>
    <w:rsid w:val="00B81838"/>
  </w:style>
  <w:style w:type="paragraph" w:customStyle="1" w:styleId="1CA2F88086C143F3BC7CF9AA28A972D6">
    <w:name w:val="1CA2F88086C143F3BC7CF9AA28A972D6"/>
    <w:rsid w:val="00B81838"/>
  </w:style>
  <w:style w:type="paragraph" w:customStyle="1" w:styleId="906A7968781B4E8BB7E8E4C5076684B2">
    <w:name w:val="906A7968781B4E8BB7E8E4C5076684B2"/>
    <w:rsid w:val="00B81838"/>
  </w:style>
  <w:style w:type="paragraph" w:customStyle="1" w:styleId="8BD1DC7BF17A438CA998E934F0FF3B7B">
    <w:name w:val="8BD1DC7BF17A438CA998E934F0FF3B7B"/>
    <w:rsid w:val="00B81838"/>
  </w:style>
  <w:style w:type="paragraph" w:customStyle="1" w:styleId="76750D4287A449909C70A3217ED401C8">
    <w:name w:val="76750D4287A449909C70A3217ED401C8"/>
    <w:rsid w:val="00B81838"/>
  </w:style>
  <w:style w:type="paragraph" w:customStyle="1" w:styleId="24504018490E4F21B857080F85555FD7">
    <w:name w:val="24504018490E4F21B857080F85555FD7"/>
    <w:rsid w:val="00B81838"/>
  </w:style>
  <w:style w:type="paragraph" w:customStyle="1" w:styleId="5D1E45B6E65A423694F12253330F49A6">
    <w:name w:val="5D1E45B6E65A423694F12253330F49A6"/>
    <w:rsid w:val="004F5AB6"/>
  </w:style>
  <w:style w:type="paragraph" w:customStyle="1" w:styleId="67750F27F0054D78867B4FB75F1982BB">
    <w:name w:val="67750F27F0054D78867B4FB75F1982BB"/>
    <w:rsid w:val="004F5AB6"/>
  </w:style>
  <w:style w:type="paragraph" w:customStyle="1" w:styleId="F21741519F8744A79A84F15CC7155A45">
    <w:name w:val="F21741519F8744A79A84F15CC7155A45"/>
    <w:rsid w:val="004F5AB6"/>
  </w:style>
  <w:style w:type="paragraph" w:customStyle="1" w:styleId="52CE446C9321414486FDDDB820BC5554">
    <w:name w:val="52CE446C9321414486FDDDB820BC5554"/>
    <w:rsid w:val="004F5AB6"/>
  </w:style>
  <w:style w:type="paragraph" w:customStyle="1" w:styleId="4F1A50CED62F42309D11B7CDCF740152">
    <w:name w:val="4F1A50CED62F42309D11B7CDCF740152"/>
    <w:rsid w:val="004F5AB6"/>
  </w:style>
  <w:style w:type="paragraph" w:customStyle="1" w:styleId="344C95CB504A44FBA7A26AFDD53340C6">
    <w:name w:val="344C95CB504A44FBA7A26AFDD53340C6"/>
    <w:rsid w:val="004F5AB6"/>
  </w:style>
  <w:style w:type="paragraph" w:customStyle="1" w:styleId="28DB68A5461E4A68B92088AC076DC14D">
    <w:name w:val="28DB68A5461E4A68B92088AC076DC14D"/>
    <w:rsid w:val="004F5AB6"/>
  </w:style>
  <w:style w:type="paragraph" w:customStyle="1" w:styleId="071F5FC6BCF3409BBF1C3072108C9DDC">
    <w:name w:val="071F5FC6BCF3409BBF1C3072108C9DDC"/>
    <w:rsid w:val="004F5AB6"/>
  </w:style>
  <w:style w:type="paragraph" w:customStyle="1" w:styleId="B71094123D4747D2A94B1D43F8DEC0D4">
    <w:name w:val="B71094123D4747D2A94B1D43F8DEC0D4"/>
    <w:rsid w:val="004F5AB6"/>
  </w:style>
  <w:style w:type="paragraph" w:customStyle="1" w:styleId="3B4E522CDF4148A0B12CEEBCD217A553">
    <w:name w:val="3B4E522CDF4148A0B12CEEBCD217A553"/>
    <w:rsid w:val="004F5AB6"/>
  </w:style>
  <w:style w:type="paragraph" w:customStyle="1" w:styleId="528F5BE2CD93443694F18373F35FB7CA">
    <w:name w:val="528F5BE2CD93443694F18373F35FB7CA"/>
    <w:rsid w:val="004F5AB6"/>
  </w:style>
  <w:style w:type="paragraph" w:customStyle="1" w:styleId="4522311AB0DC4F6CBAA14F4780ABCC66">
    <w:name w:val="4522311AB0DC4F6CBAA14F4780ABCC66"/>
    <w:rsid w:val="004F5AB6"/>
  </w:style>
  <w:style w:type="paragraph" w:customStyle="1" w:styleId="C6A203EDB5CC443C8C96D6BC9B2EA70C">
    <w:name w:val="C6A203EDB5CC443C8C96D6BC9B2EA70C"/>
    <w:rsid w:val="004F5AB6"/>
  </w:style>
  <w:style w:type="paragraph" w:customStyle="1" w:styleId="440C5AE868564B86B2DF12EEEE7D2FB8">
    <w:name w:val="440C5AE868564B86B2DF12EEEE7D2FB8"/>
    <w:rsid w:val="004F5AB6"/>
  </w:style>
  <w:style w:type="paragraph" w:customStyle="1" w:styleId="5FEEBF1C1D1342DAA280455D231D00FB">
    <w:name w:val="5FEEBF1C1D1342DAA280455D231D00FB"/>
    <w:rsid w:val="004F5AB6"/>
  </w:style>
  <w:style w:type="paragraph" w:customStyle="1" w:styleId="AC90CC3A6279487E825F378D1A2ACD81">
    <w:name w:val="AC90CC3A6279487E825F378D1A2ACD81"/>
    <w:rsid w:val="004F5AB6"/>
  </w:style>
  <w:style w:type="paragraph" w:customStyle="1" w:styleId="9825EE52DD60421B984B8EC60FFC136F">
    <w:name w:val="9825EE52DD60421B984B8EC60FFC136F"/>
    <w:rsid w:val="004F5AB6"/>
  </w:style>
  <w:style w:type="paragraph" w:customStyle="1" w:styleId="C86504A8C97D485F812EC288A58BEFB7">
    <w:name w:val="C86504A8C97D485F812EC288A58BEFB7"/>
    <w:rsid w:val="004F5AB6"/>
  </w:style>
  <w:style w:type="paragraph" w:customStyle="1" w:styleId="1116A6EBA78D4D4C919CF87E37E85065">
    <w:name w:val="1116A6EBA78D4D4C919CF87E37E85065"/>
    <w:rsid w:val="004F5AB6"/>
  </w:style>
  <w:style w:type="paragraph" w:customStyle="1" w:styleId="EEDEED0DCD65458689EAF17A989D8883">
    <w:name w:val="EEDEED0DCD65458689EAF17A989D8883"/>
    <w:rsid w:val="004F5AB6"/>
  </w:style>
  <w:style w:type="paragraph" w:customStyle="1" w:styleId="00A918165A364380B268D149A61F7FAC">
    <w:name w:val="00A918165A364380B268D149A61F7FAC"/>
    <w:rsid w:val="004F5AB6"/>
  </w:style>
  <w:style w:type="paragraph" w:customStyle="1" w:styleId="49CCAE6A45724E78B1ECAF92F52E8A87">
    <w:name w:val="49CCAE6A45724E78B1ECAF92F52E8A87"/>
    <w:rsid w:val="004F5AB6"/>
  </w:style>
  <w:style w:type="paragraph" w:customStyle="1" w:styleId="F73C1E76D4624D0889C19A14586176AA">
    <w:name w:val="F73C1E76D4624D0889C19A14586176AA"/>
    <w:rsid w:val="004F5AB6"/>
  </w:style>
  <w:style w:type="paragraph" w:customStyle="1" w:styleId="A144A8E16C444422B17EEB21E4C381A0">
    <w:name w:val="A144A8E16C444422B17EEB21E4C381A0"/>
    <w:rsid w:val="004F5AB6"/>
  </w:style>
  <w:style w:type="paragraph" w:customStyle="1" w:styleId="12AC621D118E4D50AEF788597F38D54C">
    <w:name w:val="12AC621D118E4D50AEF788597F38D54C"/>
    <w:rsid w:val="004F5AB6"/>
  </w:style>
  <w:style w:type="paragraph" w:customStyle="1" w:styleId="7D5144E98B7145EF9A946597CB12F2F1">
    <w:name w:val="7D5144E98B7145EF9A946597CB12F2F1"/>
    <w:rsid w:val="004C404E"/>
    <w:pPr>
      <w:spacing w:after="200" w:line="276" w:lineRule="auto"/>
    </w:pPr>
  </w:style>
  <w:style w:type="paragraph" w:customStyle="1" w:styleId="2A1E7B4C8CBF4D17B8C95F27CF913A8A">
    <w:name w:val="2A1E7B4C8CBF4D17B8C95F27CF913A8A"/>
    <w:rsid w:val="004C404E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purl.org/dc/terms/"/>
    <ds:schemaRef ds:uri="fb0879af-3eba-417a-a55a-ffe6dcd6ca77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6dc4bcd6-49db-4c07-9060-8acfc67cef9f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803DBE-B01C-48F8-8509-73567109B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voluntariado.dotx</Template>
  <TotalTime>0</TotalTime>
  <Pages>2</Pages>
  <Words>200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2020-06-19T08:51:00Z</dcterms:created>
  <dcterms:modified xsi:type="dcterms:W3CDTF">2020-06-19T08:55:00Z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